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3CB" w:rsidRDefault="005723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4C9FEC" wp14:editId="349FE3B9">
                <wp:simplePos x="0" y="0"/>
                <wp:positionH relativeFrom="column">
                  <wp:posOffset>2571750</wp:posOffset>
                </wp:positionH>
                <wp:positionV relativeFrom="paragraph">
                  <wp:posOffset>2638425</wp:posOffset>
                </wp:positionV>
                <wp:extent cx="3600450" cy="12192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219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F12" w:rsidRDefault="005D3F12">
                            <w:r>
                              <w:t>In PE we will be learning about:</w:t>
                            </w:r>
                            <w:r w:rsidR="0057236E">
                              <w:t xml:space="preserve"> Football </w:t>
                            </w:r>
                          </w:p>
                          <w:p w:rsidR="0057236E" w:rsidRPr="0057236E" w:rsidRDefault="0057236E" w:rsidP="0057236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 w:rsidRPr="0057236E">
                              <w:t xml:space="preserve">Can send a ball using feet and can receive a ball using feet. </w:t>
                            </w:r>
                            <w:r w:rsidRPr="0057236E">
                              <w:sym w:font="Symbol" w:char="F0B7"/>
                            </w:r>
                            <w:r w:rsidRPr="0057236E">
                              <w:t xml:space="preserve"> Refine ways to control bodies and a range of equipment. </w:t>
                            </w:r>
                            <w:r w:rsidRPr="0057236E">
                              <w:sym w:font="Symbol" w:char="F0B7"/>
                            </w:r>
                            <w:r w:rsidRPr="0057236E">
                              <w:t xml:space="preserve"> Recall and link combinations of skills, e.g. dribbling and passing.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C9FE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2.5pt;margin-top:207.75pt;width:283.5pt;height:9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" fillcolor="#ededed [662]" strokeweight=".5pt">
                <v:textbox>
                  <w:txbxContent>
                    <w:p w:rsidR="005D3F12" w:rsidRDefault="005D3F12">
                      <w:r>
                        <w:t>In PE we will be learning about:</w:t>
                      </w:r>
                      <w:r w:rsidR="0057236E">
                        <w:t xml:space="preserve"> Football </w:t>
                      </w:r>
                    </w:p>
                    <w:p w:rsidR="0057236E" w:rsidRPr="0057236E" w:rsidRDefault="0057236E" w:rsidP="0057236E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 w:rsidRPr="0057236E">
                        <w:t xml:space="preserve">Can send a ball using feet and can receive a ball using feet. </w:t>
                      </w:r>
                      <w:r w:rsidRPr="0057236E">
                        <w:sym w:font="Symbol" w:char="F0B7"/>
                      </w:r>
                      <w:r w:rsidRPr="0057236E">
                        <w:t xml:space="preserve"> Refine ways to control bodies and a range of equipment. </w:t>
                      </w:r>
                      <w:r w:rsidRPr="0057236E">
                        <w:sym w:font="Symbol" w:char="F0B7"/>
                      </w:r>
                      <w:r w:rsidRPr="0057236E">
                        <w:t xml:space="preserve"> Recall and link combinations of skills, e.g. dribbling and passing.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143C01" wp14:editId="5F4ED44B">
                <wp:simplePos x="0" y="0"/>
                <wp:positionH relativeFrom="column">
                  <wp:posOffset>2446020</wp:posOffset>
                </wp:positionH>
                <wp:positionV relativeFrom="paragraph">
                  <wp:posOffset>3867150</wp:posOffset>
                </wp:positionV>
                <wp:extent cx="3726180" cy="1285875"/>
                <wp:effectExtent l="0" t="0" r="2667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1285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790F" w:rsidRDefault="005D3F12" w:rsidP="00DC790F">
                            <w:pPr>
                              <w:rPr>
                                <w:rFonts w:ascii="Calibri" w:hAnsi="Calibri" w:cs="Calibri"/>
                                <w:color w:val="212529"/>
                              </w:rPr>
                            </w:pPr>
                            <w:r w:rsidRPr="00DC790F">
                              <w:rPr>
                                <w:rFonts w:ascii="Calibri" w:hAnsi="Calibri" w:cs="Calibri"/>
                              </w:rPr>
                              <w:t xml:space="preserve">In </w:t>
                            </w:r>
                            <w:r w:rsidR="00241D66" w:rsidRPr="00DC790F">
                              <w:rPr>
                                <w:rFonts w:ascii="Calibri" w:hAnsi="Calibri" w:cs="Calibri"/>
                              </w:rPr>
                              <w:t>PSHE</w:t>
                            </w:r>
                            <w:r w:rsidRPr="00DC790F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241D66" w:rsidRPr="00DC790F">
                              <w:rPr>
                                <w:rFonts w:ascii="Calibri" w:hAnsi="Calibri" w:cs="Calibri"/>
                              </w:rPr>
                              <w:t>our topic is:</w:t>
                            </w:r>
                            <w:r w:rsidR="00D75F03" w:rsidRPr="00DC790F">
                              <w:rPr>
                                <w:rFonts w:ascii="Calibri" w:hAnsi="Calibri" w:cs="Calibri"/>
                                <w:color w:val="212529"/>
                              </w:rPr>
                              <w:t> </w:t>
                            </w:r>
                            <w:r w:rsidR="00DC790F" w:rsidRPr="00DC790F">
                              <w:rPr>
                                <w:rFonts w:ascii="Calibri" w:hAnsi="Calibri" w:cs="Calibri"/>
                                <w:color w:val="212529"/>
                              </w:rPr>
                              <w:t>Healthy Me - Being and keeping safe and healthy</w:t>
                            </w:r>
                            <w:r w:rsidR="00DC790F">
                              <w:rPr>
                                <w:rFonts w:ascii="Calibri" w:hAnsi="Calibri" w:cs="Calibri"/>
                                <w:color w:val="212529"/>
                              </w:rPr>
                              <w:t xml:space="preserve">. We’ll be </w:t>
                            </w:r>
                            <w:r w:rsidR="00590B1D">
                              <w:rPr>
                                <w:rFonts w:ascii="Calibri" w:hAnsi="Calibri" w:cs="Calibri"/>
                                <w:color w:val="212529"/>
                              </w:rPr>
                              <w:t>encouraging children to:</w:t>
                            </w:r>
                          </w:p>
                          <w:p w:rsidR="00590B1D" w:rsidRDefault="00590B1D" w:rsidP="00590B1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color w:val="21252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2529"/>
                              </w:rPr>
                              <w:t>Have a healthy life style – physically, mentally and emotionally</w:t>
                            </w:r>
                          </w:p>
                          <w:p w:rsidR="00590B1D" w:rsidRPr="00590B1D" w:rsidRDefault="00590B1D" w:rsidP="00590B1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color w:val="21252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12529"/>
                              </w:rPr>
                              <w:t>Teach all the children the value of loving and respecting their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43C01" id="Text Box 10" o:spid="_x0000_s1027" type="#_x0000_t202" style="position:absolute;margin-left:192.6pt;margin-top:304.5pt;width:293.4pt;height:10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" fillcolor="#ffc000" strokeweight=".5pt">
                <v:textbox>
                  <w:txbxContent>
                    <w:p w:rsidR="00DC790F" w:rsidRDefault="005D3F12" w:rsidP="00DC790F">
                      <w:pPr>
                        <w:rPr>
                          <w:rFonts w:ascii="Calibri" w:hAnsi="Calibri" w:cs="Calibri"/>
                          <w:color w:val="212529"/>
                        </w:rPr>
                      </w:pPr>
                      <w:r w:rsidRPr="00DC790F">
                        <w:rPr>
                          <w:rFonts w:ascii="Calibri" w:hAnsi="Calibri" w:cs="Calibri"/>
                        </w:rPr>
                        <w:t xml:space="preserve">In </w:t>
                      </w:r>
                      <w:r w:rsidR="00241D66" w:rsidRPr="00DC790F">
                        <w:rPr>
                          <w:rFonts w:ascii="Calibri" w:hAnsi="Calibri" w:cs="Calibri"/>
                        </w:rPr>
                        <w:t>PSHE</w:t>
                      </w:r>
                      <w:r w:rsidRPr="00DC790F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241D66" w:rsidRPr="00DC790F">
                        <w:rPr>
                          <w:rFonts w:ascii="Calibri" w:hAnsi="Calibri" w:cs="Calibri"/>
                        </w:rPr>
                        <w:t>our topic is:</w:t>
                      </w:r>
                      <w:r w:rsidR="00D75F03" w:rsidRPr="00DC790F">
                        <w:rPr>
                          <w:rFonts w:ascii="Calibri" w:hAnsi="Calibri" w:cs="Calibri"/>
                          <w:color w:val="212529"/>
                        </w:rPr>
                        <w:t> </w:t>
                      </w:r>
                      <w:r w:rsidR="00DC790F" w:rsidRPr="00DC790F">
                        <w:rPr>
                          <w:rFonts w:ascii="Calibri" w:hAnsi="Calibri" w:cs="Calibri"/>
                          <w:color w:val="212529"/>
                        </w:rPr>
                        <w:t>Healthy Me - Being and keeping safe and healthy</w:t>
                      </w:r>
                      <w:r w:rsidR="00DC790F">
                        <w:rPr>
                          <w:rFonts w:ascii="Calibri" w:hAnsi="Calibri" w:cs="Calibri"/>
                          <w:color w:val="212529"/>
                        </w:rPr>
                        <w:t xml:space="preserve">. We’ll be </w:t>
                      </w:r>
                      <w:r w:rsidR="00590B1D">
                        <w:rPr>
                          <w:rFonts w:ascii="Calibri" w:hAnsi="Calibri" w:cs="Calibri"/>
                          <w:color w:val="212529"/>
                        </w:rPr>
                        <w:t>encouraging children to:</w:t>
                      </w:r>
                    </w:p>
                    <w:p w:rsidR="00590B1D" w:rsidRDefault="00590B1D" w:rsidP="00590B1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color w:val="212529"/>
                        </w:rPr>
                      </w:pPr>
                      <w:r>
                        <w:rPr>
                          <w:rFonts w:ascii="Calibri" w:hAnsi="Calibri" w:cs="Calibri"/>
                          <w:color w:val="212529"/>
                        </w:rPr>
                        <w:t>Have a healthy life style – physically, mentally and emotionally</w:t>
                      </w:r>
                    </w:p>
                    <w:p w:rsidR="00590B1D" w:rsidRPr="00590B1D" w:rsidRDefault="00590B1D" w:rsidP="00590B1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color w:val="212529"/>
                        </w:rPr>
                      </w:pPr>
                      <w:r>
                        <w:rPr>
                          <w:rFonts w:ascii="Calibri" w:hAnsi="Calibri" w:cs="Calibri"/>
                          <w:color w:val="212529"/>
                        </w:rPr>
                        <w:t>Teach all the children the value of loving and respecting their body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D9729" wp14:editId="6D9D0258">
                <wp:simplePos x="0" y="0"/>
                <wp:positionH relativeFrom="column">
                  <wp:posOffset>2651760</wp:posOffset>
                </wp:positionH>
                <wp:positionV relativeFrom="paragraph">
                  <wp:posOffset>954405</wp:posOffset>
                </wp:positionV>
                <wp:extent cx="3505200" cy="1655445"/>
                <wp:effectExtent l="0" t="0" r="1905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6554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CB" w:rsidRDefault="001A5C8E" w:rsidP="001A5C8E">
                            <w:pPr>
                              <w:shd w:val="clear" w:color="auto" w:fill="C5E0B3" w:themeFill="accent6" w:themeFillTint="66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Year 2 </w:t>
                            </w:r>
                            <w:r w:rsidR="00C853CB" w:rsidRPr="00C853CB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Autumn </w:t>
                            </w:r>
                            <w:r w:rsidR="009260C5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2 </w:t>
                            </w:r>
                            <w:r w:rsidR="00C853CB" w:rsidRPr="00C853CB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Topic: </w:t>
                            </w:r>
                            <w:r w:rsidR="009260C5">
                              <w:rPr>
                                <w:b/>
                                <w:sz w:val="28"/>
                                <w:u w:val="single"/>
                              </w:rPr>
                              <w:t>Street Detectives</w:t>
                            </w:r>
                          </w:p>
                          <w:p w:rsidR="00C853CB" w:rsidRPr="00C853CB" w:rsidRDefault="00150865" w:rsidP="00F13137">
                            <w:pPr>
                              <w:shd w:val="clear" w:color="auto" w:fill="C5E0B3" w:themeFill="accent6" w:themeFillTint="66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E31231" wp14:editId="393D99FF">
                                  <wp:extent cx="2369820" cy="1310640"/>
                                  <wp:effectExtent l="0" t="0" r="0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6618" t="14001" r="17779" b="123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82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9729" id="Text Box 1" o:spid="_x0000_s1028" type="#_x0000_t202" style="position:absolute;margin-left:208.8pt;margin-top:75.15pt;width:276pt;height:13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" fillcolor="#a8d08d [1945]" strokeweight=".5pt">
                <v:textbox>
                  <w:txbxContent>
                    <w:p w:rsidR="00C853CB" w:rsidRDefault="001A5C8E" w:rsidP="001A5C8E">
                      <w:pPr>
                        <w:shd w:val="clear" w:color="auto" w:fill="C5E0B3" w:themeFill="accent6" w:themeFillTint="66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 xml:space="preserve">Year 2 </w:t>
                      </w:r>
                      <w:r w:rsidR="00C853CB" w:rsidRPr="00C853CB">
                        <w:rPr>
                          <w:b/>
                          <w:sz w:val="28"/>
                          <w:u w:val="single"/>
                        </w:rPr>
                        <w:t xml:space="preserve">Autumn </w:t>
                      </w:r>
                      <w:r w:rsidR="009260C5">
                        <w:rPr>
                          <w:b/>
                          <w:sz w:val="28"/>
                          <w:u w:val="single"/>
                        </w:rPr>
                        <w:t xml:space="preserve">2 </w:t>
                      </w:r>
                      <w:r w:rsidR="00C853CB" w:rsidRPr="00C853CB">
                        <w:rPr>
                          <w:b/>
                          <w:sz w:val="28"/>
                          <w:u w:val="single"/>
                        </w:rPr>
                        <w:t xml:space="preserve">Topic: </w:t>
                      </w:r>
                      <w:r w:rsidR="009260C5">
                        <w:rPr>
                          <w:b/>
                          <w:sz w:val="28"/>
                          <w:u w:val="single"/>
                        </w:rPr>
                        <w:t>Street Detectives</w:t>
                      </w:r>
                    </w:p>
                    <w:p w:rsidR="00C853CB" w:rsidRPr="00C853CB" w:rsidRDefault="00150865" w:rsidP="00F13137">
                      <w:pPr>
                        <w:shd w:val="clear" w:color="auto" w:fill="C5E0B3" w:themeFill="accent6" w:themeFillTint="66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E31231" wp14:editId="393D99FF">
                            <wp:extent cx="2369820" cy="1310640"/>
                            <wp:effectExtent l="0" t="0" r="0" b="381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6618" t="14001" r="17779" b="123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69820" cy="1310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FCCF3" wp14:editId="4B165E2B">
                <wp:simplePos x="0" y="0"/>
                <wp:positionH relativeFrom="margin">
                  <wp:posOffset>2729865</wp:posOffset>
                </wp:positionH>
                <wp:positionV relativeFrom="paragraph">
                  <wp:posOffset>-781050</wp:posOffset>
                </wp:positionV>
                <wp:extent cx="3409950" cy="1684020"/>
                <wp:effectExtent l="0" t="0" r="1905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6840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672" w:rsidRDefault="00136672">
                            <w:r>
                              <w:t xml:space="preserve">In Computing we will be learning about creative media- </w:t>
                            </w:r>
                          </w:p>
                          <w:p w:rsidR="00810139" w:rsidRPr="00F13137" w:rsidRDefault="00136672" w:rsidP="00F1313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F13137">
                              <w:t>Digital Photography</w:t>
                            </w:r>
                          </w:p>
                          <w:p w:rsidR="00F13137" w:rsidRPr="00F13137" w:rsidRDefault="00F13137" w:rsidP="00F1313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</w:rPr>
                            </w:pPr>
                            <w:r>
                              <w:t>Online safety—self-image and identity online</w:t>
                            </w:r>
                          </w:p>
                          <w:p w:rsidR="001E7485" w:rsidRDefault="00136672" w:rsidP="000751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1E95E9" wp14:editId="0869E364">
                                  <wp:extent cx="1143000" cy="1310640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66342" t="21982" r="14646" b="345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51CB" w:rsidRPr="000751CB">
                              <w:rPr>
                                <w:noProof/>
                              </w:rPr>
                              <w:t xml:space="preserve"> </w:t>
                            </w:r>
                            <w:r w:rsidR="000751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451B57" wp14:editId="3336B24C">
                                  <wp:extent cx="1676014" cy="1332865"/>
                                  <wp:effectExtent l="0" t="0" r="635" b="635"/>
                                  <wp:docPr id="15" name="Picture 2" descr="https://blogs.brighton.ac.uk/safety/files/2017/01/Online-Security-1ntvo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blogs.brighton.ac.uk/safety/files/2017/01/Online-Security-1ntvo3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981" cy="1357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FCCF3" id="Text Box 6" o:spid="_x0000_s1029" type="#_x0000_t202" style="position:absolute;margin-left:214.95pt;margin-top:-61.5pt;width:268.5pt;height:132.6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" fillcolor="#00b0f0" strokeweight=".5pt">
                <v:textbox>
                  <w:txbxContent>
                    <w:p w:rsidR="00136672" w:rsidRDefault="00136672">
                      <w:r>
                        <w:t xml:space="preserve">In Computing we will be learning about creative media- </w:t>
                      </w:r>
                    </w:p>
                    <w:p w:rsidR="00810139" w:rsidRPr="00F13137" w:rsidRDefault="00136672" w:rsidP="00F13137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F13137">
                        <w:t>Digital Photography</w:t>
                      </w:r>
                    </w:p>
                    <w:p w:rsidR="00F13137" w:rsidRPr="00F13137" w:rsidRDefault="00F13137" w:rsidP="00F1313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/>
                        </w:rPr>
                      </w:pPr>
                      <w:r>
                        <w:t>Online safety—self-image and identity online</w:t>
                      </w:r>
                    </w:p>
                    <w:p w:rsidR="001E7485" w:rsidRDefault="00136672" w:rsidP="000751C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1E95E9" wp14:editId="0869E364">
                            <wp:extent cx="1143000" cy="1310640"/>
                            <wp:effectExtent l="0" t="0" r="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6342" t="21982" r="14646" b="345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000" cy="1310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51CB" w:rsidRPr="000751CB">
                        <w:rPr>
                          <w:noProof/>
                        </w:rPr>
                        <w:t xml:space="preserve"> </w:t>
                      </w:r>
                      <w:r w:rsidR="000751C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451B57" wp14:editId="3336B24C">
                            <wp:extent cx="1676014" cy="1332865"/>
                            <wp:effectExtent l="0" t="0" r="635" b="635"/>
                            <wp:docPr id="15" name="Picture 2" descr="https://blogs.brighton.ac.uk/safety/files/2017/01/Online-Security-1ntvo3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blogs.brighton.ac.uk/safety/files/2017/01/Online-Security-1ntvo3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981" cy="1357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A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773EF" wp14:editId="68976945">
                <wp:simplePos x="0" y="0"/>
                <wp:positionH relativeFrom="column">
                  <wp:posOffset>6294120</wp:posOffset>
                </wp:positionH>
                <wp:positionV relativeFrom="paragraph">
                  <wp:posOffset>2606040</wp:posOffset>
                </wp:positionV>
                <wp:extent cx="3152775" cy="2087880"/>
                <wp:effectExtent l="0" t="0" r="28575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087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65" w:rsidRDefault="00D92965">
                            <w:r>
                              <w:t xml:space="preserve">In History and </w:t>
                            </w:r>
                            <w:r w:rsidR="0067672B">
                              <w:t>Geography,</w:t>
                            </w:r>
                            <w:r>
                              <w:t xml:space="preserve"> we will be</w:t>
                            </w:r>
                            <w:r w:rsidR="009260C5">
                              <w:t>come Street Detectives by:</w:t>
                            </w:r>
                          </w:p>
                          <w:p w:rsidR="00F13137" w:rsidRDefault="00F13137" w:rsidP="006767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Looking at changes in the past in our local environment.</w:t>
                            </w:r>
                          </w:p>
                          <w:p w:rsidR="00007E57" w:rsidRDefault="005378A1" w:rsidP="0067672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Using fieldwork, observational and map skills to study </w:t>
                            </w:r>
                            <w:r w:rsidR="00F13137">
                              <w:t>our</w:t>
                            </w:r>
                            <w:r>
                              <w:t xml:space="preserve"> local environment</w:t>
                            </w:r>
                          </w:p>
                          <w:p w:rsidR="00B21A18" w:rsidRDefault="00B21A18" w:rsidP="00B21A18">
                            <w:pPr>
                              <w:pStyle w:val="ListParagrap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C748BA" wp14:editId="483DAF35">
                                  <wp:extent cx="2141220" cy="693420"/>
                                  <wp:effectExtent l="0" t="0" r="0" b="0"/>
                                  <wp:docPr id="24" name="Picture 1" descr="Street Detectives | Roseberry Acade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reet Detectives | Roseberry Acade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22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73EF" id="Text Box 8" o:spid="_x0000_s1030" type="#_x0000_t202" style="position:absolute;margin-left:495.6pt;margin-top:205.2pt;width:248.25pt;height:164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" fillcolor="#b4c6e7 [1304]" strokeweight=".5pt">
                <v:textbox>
                  <w:txbxContent>
                    <w:p w:rsidR="00D92965" w:rsidRDefault="00D92965">
                      <w:r>
                        <w:t xml:space="preserve">In History and </w:t>
                      </w:r>
                      <w:r w:rsidR="0067672B">
                        <w:t>Geography,</w:t>
                      </w:r>
                      <w:r>
                        <w:t xml:space="preserve"> we will be</w:t>
                      </w:r>
                      <w:r w:rsidR="009260C5">
                        <w:t>come Street Detectives by:</w:t>
                      </w:r>
                    </w:p>
                    <w:p w:rsidR="00F13137" w:rsidRDefault="00F13137" w:rsidP="0067672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Looking at changes in the past in our local environment.</w:t>
                      </w:r>
                    </w:p>
                    <w:p w:rsidR="00007E57" w:rsidRDefault="005378A1" w:rsidP="0067672B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Using fieldwork, observational and map skills to study </w:t>
                      </w:r>
                      <w:r w:rsidR="00F13137">
                        <w:t>our</w:t>
                      </w:r>
                      <w:r>
                        <w:t xml:space="preserve"> local environment</w:t>
                      </w:r>
                    </w:p>
                    <w:p w:rsidR="00B21A18" w:rsidRDefault="00B21A18" w:rsidP="00B21A18">
                      <w:pPr>
                        <w:pStyle w:val="ListParagrap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C748BA" wp14:editId="483DAF35">
                            <wp:extent cx="2141220" cy="693420"/>
                            <wp:effectExtent l="0" t="0" r="0" b="0"/>
                            <wp:docPr id="24" name="Picture 1" descr="Street Detectives | Roseberry Acade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reet Detectives | Roseberry Acade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1220" cy="69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31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AE66EB" wp14:editId="24AEF999">
                <wp:simplePos x="0" y="0"/>
                <wp:positionH relativeFrom="column">
                  <wp:posOffset>2796540</wp:posOffset>
                </wp:positionH>
                <wp:positionV relativeFrom="paragraph">
                  <wp:posOffset>1790700</wp:posOffset>
                </wp:positionV>
                <wp:extent cx="45719" cy="4571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7C4F" w:rsidRDefault="000A7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66EB" id="Text Box 12" o:spid="_x0000_s1031" type="#_x0000_t202" style="position:absolute;margin-left:220.2pt;margin-top:141pt;width:3.6pt;height:3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" fillcolor="white [3201]" stroked="f" strokeweight=".5pt">
                <v:textbox>
                  <w:txbxContent>
                    <w:p w:rsidR="000A7C4F" w:rsidRDefault="000A7C4F"/>
                  </w:txbxContent>
                </v:textbox>
              </v:shape>
            </w:pict>
          </mc:Fallback>
        </mc:AlternateContent>
      </w:r>
      <w:r w:rsidR="008564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AA2D35" wp14:editId="0695472A">
                <wp:simplePos x="0" y="0"/>
                <wp:positionH relativeFrom="column">
                  <wp:posOffset>4945381</wp:posOffset>
                </wp:positionH>
                <wp:positionV relativeFrom="paragraph">
                  <wp:posOffset>1752600</wp:posOffset>
                </wp:positionV>
                <wp:extent cx="45719" cy="4571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7C4F" w:rsidRDefault="000A7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2D35" id="Text Box 14" o:spid="_x0000_s1032" type="#_x0000_t202" style="position:absolute;margin-left:389.4pt;margin-top:138pt;width:3.6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" fillcolor="white [3201]" stroked="f" strokeweight=".5pt">
                <v:textbox>
                  <w:txbxContent>
                    <w:p w:rsidR="000A7C4F" w:rsidRDefault="000A7C4F"/>
                  </w:txbxContent>
                </v:textbox>
              </v:shape>
            </w:pict>
          </mc:Fallback>
        </mc:AlternateContent>
      </w:r>
      <w:r w:rsidR="00B231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E4540" wp14:editId="67D3683D">
                <wp:simplePos x="0" y="0"/>
                <wp:positionH relativeFrom="column">
                  <wp:posOffset>2446020</wp:posOffset>
                </wp:positionH>
                <wp:positionV relativeFrom="paragraph">
                  <wp:posOffset>5173980</wp:posOffset>
                </wp:positionV>
                <wp:extent cx="3762375" cy="1339215"/>
                <wp:effectExtent l="0" t="0" r="28575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339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F12" w:rsidRPr="00B2313A" w:rsidRDefault="005D3F12">
                            <w:pPr>
                              <w:rPr>
                                <w:rFonts w:cstheme="minorHAnsi"/>
                              </w:rPr>
                            </w:pPr>
                            <w:r w:rsidRPr="00B2313A">
                              <w:rPr>
                                <w:rFonts w:cstheme="minorHAnsi"/>
                              </w:rPr>
                              <w:t>In our R.E topic ‘</w:t>
                            </w:r>
                            <w:r w:rsidR="00B2313A" w:rsidRPr="00B2313A">
                              <w:rPr>
                                <w:rFonts w:cstheme="minorHAnsi"/>
                              </w:rPr>
                              <w:t>From Advent to Christmas</w:t>
                            </w:r>
                            <w:r w:rsidR="00D7306D" w:rsidRPr="00B2313A">
                              <w:rPr>
                                <w:rFonts w:cstheme="minorHAnsi"/>
                              </w:rPr>
                              <w:t>”</w:t>
                            </w:r>
                            <w:r w:rsidRPr="00B2313A">
                              <w:rPr>
                                <w:rFonts w:cstheme="minorHAnsi"/>
                              </w:rPr>
                              <w:t xml:space="preserve"> we will</w:t>
                            </w:r>
                            <w:r w:rsidR="00B2313A" w:rsidRPr="00B2313A">
                              <w:rPr>
                                <w:rFonts w:cstheme="minorHAnsi"/>
                              </w:rPr>
                              <w:t>:</w:t>
                            </w:r>
                          </w:p>
                          <w:p w:rsidR="00B2313A" w:rsidRPr="00B2313A" w:rsidRDefault="00B2313A" w:rsidP="00B2313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contextualSpacing w:val="0"/>
                              <w:rPr>
                                <w:sz w:val="20"/>
                              </w:rPr>
                            </w:pPr>
                            <w:r w:rsidRPr="00B2313A">
                              <w:rPr>
                                <w:rFonts w:eastAsia="Garamond" w:cstheme="minorHAnsi"/>
                              </w:rPr>
                              <w:t>Recognise, describe and explain the ‘O’ Antiphons and/or Jesse Tree as part of the season of Advent</w:t>
                            </w:r>
                          </w:p>
                          <w:p w:rsidR="00B2313A" w:rsidRPr="00B2313A" w:rsidRDefault="00B2313A" w:rsidP="00B2313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contextualSpacing w:val="0"/>
                              <w:rPr>
                                <w:rFonts w:cstheme="minorHAnsi"/>
                              </w:rPr>
                            </w:pPr>
                            <w:r w:rsidRPr="00B2313A">
                              <w:rPr>
                                <w:rFonts w:eastAsia="Garamond" w:cstheme="minorHAnsi"/>
                              </w:rPr>
                              <w:t>Become familiar with or retell Matthew’s accoun</w:t>
                            </w:r>
                            <w:r>
                              <w:rPr>
                                <w:rFonts w:eastAsia="Garamond" w:cstheme="minorHAnsi"/>
                              </w:rPr>
                              <w:t>t of the birth of Jesus</w:t>
                            </w:r>
                          </w:p>
                          <w:p w:rsidR="00B2313A" w:rsidRDefault="00B2313A"/>
                          <w:p w:rsidR="00B2313A" w:rsidRDefault="00B2313A"/>
                          <w:p w:rsidR="005D3F12" w:rsidRDefault="005D3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4540" id="Text Box 11" o:spid="_x0000_s1033" type="#_x0000_t202" style="position:absolute;margin-left:192.6pt;margin-top:407.4pt;width:296.25pt;height:105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" fillcolor="#9cc2e5 [1940]" strokeweight=".5pt">
                <v:textbox>
                  <w:txbxContent>
                    <w:p w:rsidR="005D3F12" w:rsidRPr="00B2313A" w:rsidRDefault="005D3F12">
                      <w:pPr>
                        <w:rPr>
                          <w:rFonts w:cstheme="minorHAnsi"/>
                        </w:rPr>
                      </w:pPr>
                      <w:r w:rsidRPr="00B2313A">
                        <w:rPr>
                          <w:rFonts w:cstheme="minorHAnsi"/>
                        </w:rPr>
                        <w:t>In our R.E topic ‘</w:t>
                      </w:r>
                      <w:r w:rsidR="00B2313A" w:rsidRPr="00B2313A">
                        <w:rPr>
                          <w:rFonts w:cstheme="minorHAnsi"/>
                        </w:rPr>
                        <w:t>From Advent to Christmas</w:t>
                      </w:r>
                      <w:r w:rsidR="00D7306D" w:rsidRPr="00B2313A">
                        <w:rPr>
                          <w:rFonts w:cstheme="minorHAnsi"/>
                        </w:rPr>
                        <w:t>”</w:t>
                      </w:r>
                      <w:r w:rsidRPr="00B2313A">
                        <w:rPr>
                          <w:rFonts w:cstheme="minorHAnsi"/>
                        </w:rPr>
                        <w:t xml:space="preserve"> we will</w:t>
                      </w:r>
                      <w:r w:rsidR="00B2313A" w:rsidRPr="00B2313A">
                        <w:rPr>
                          <w:rFonts w:cstheme="minorHAnsi"/>
                        </w:rPr>
                        <w:t>:</w:t>
                      </w:r>
                    </w:p>
                    <w:p w:rsidR="00B2313A" w:rsidRPr="00B2313A" w:rsidRDefault="00B2313A" w:rsidP="00B2313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contextualSpacing w:val="0"/>
                        <w:rPr>
                          <w:sz w:val="20"/>
                        </w:rPr>
                      </w:pPr>
                      <w:r w:rsidRPr="00B2313A">
                        <w:rPr>
                          <w:rFonts w:eastAsia="Garamond" w:cstheme="minorHAnsi"/>
                        </w:rPr>
                        <w:t>Recognise, describe and explain the ‘O’ Antiphons and/or Jesse Tree as part of the season of Advent</w:t>
                      </w:r>
                    </w:p>
                    <w:p w:rsidR="00B2313A" w:rsidRPr="00B2313A" w:rsidRDefault="00B2313A" w:rsidP="00B2313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contextualSpacing w:val="0"/>
                        <w:rPr>
                          <w:rFonts w:cstheme="minorHAnsi"/>
                        </w:rPr>
                      </w:pPr>
                      <w:r w:rsidRPr="00B2313A">
                        <w:rPr>
                          <w:rFonts w:eastAsia="Garamond" w:cstheme="minorHAnsi"/>
                        </w:rPr>
                        <w:t>Become familiar with or retell Matthew’s accoun</w:t>
                      </w:r>
                      <w:r>
                        <w:rPr>
                          <w:rFonts w:eastAsia="Garamond" w:cstheme="minorHAnsi"/>
                        </w:rPr>
                        <w:t>t of the birth of Jesus</w:t>
                      </w:r>
                    </w:p>
                    <w:p w:rsidR="00B2313A" w:rsidRDefault="00B2313A"/>
                    <w:p w:rsidR="00B2313A" w:rsidRDefault="00B2313A"/>
                    <w:p w:rsidR="005D3F12" w:rsidRDefault="005D3F12"/>
                  </w:txbxContent>
                </v:textbox>
              </v:shape>
            </w:pict>
          </mc:Fallback>
        </mc:AlternateContent>
      </w:r>
      <w:r w:rsidR="00DB32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52CAA5" wp14:editId="6734F7A7">
                <wp:simplePos x="0" y="0"/>
                <wp:positionH relativeFrom="column">
                  <wp:posOffset>6309360</wp:posOffset>
                </wp:positionH>
                <wp:positionV relativeFrom="paragraph">
                  <wp:posOffset>5074921</wp:posOffset>
                </wp:positionV>
                <wp:extent cx="3185160" cy="1386840"/>
                <wp:effectExtent l="0" t="0" r="1524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386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CB" w:rsidRDefault="00DB322E">
                            <w:r>
                              <w:t>I</w:t>
                            </w:r>
                            <w:r w:rsidR="00C63EC2">
                              <w:t>n</w:t>
                            </w:r>
                            <w:r w:rsidR="00C853CB">
                              <w:t xml:space="preserve"> Art and </w:t>
                            </w:r>
                            <w:r w:rsidR="0038668A">
                              <w:t>Design,</w:t>
                            </w:r>
                            <w:r w:rsidR="00C853CB">
                              <w:t xml:space="preserve"> we will</w:t>
                            </w:r>
                            <w:r>
                              <w:t>:</w:t>
                            </w:r>
                          </w:p>
                          <w:p w:rsidR="00DB322E" w:rsidRDefault="009C5479" w:rsidP="00DB32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Learn about LC Lowry and his art</w:t>
                            </w:r>
                          </w:p>
                          <w:p w:rsidR="009C5479" w:rsidRDefault="009C5479" w:rsidP="00DB32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Make drawings of buildings and statues from our local area</w:t>
                            </w:r>
                          </w:p>
                          <w:p w:rsidR="00DB322E" w:rsidRDefault="00DB322E" w:rsidP="00DB322E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CAA5" id="Text Box 4" o:spid="_x0000_s1034" type="#_x0000_t202" style="position:absolute;margin-left:496.8pt;margin-top:399.6pt;width:250.8pt;height:10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" fillcolor="#e2efd9 [665]" strokeweight=".5pt">
                <v:textbox>
                  <w:txbxContent>
                    <w:p w:rsidR="00C853CB" w:rsidRDefault="00DB322E">
                      <w:r>
                        <w:t>I</w:t>
                      </w:r>
                      <w:r w:rsidR="00C63EC2">
                        <w:t>n</w:t>
                      </w:r>
                      <w:r w:rsidR="00C853CB">
                        <w:t xml:space="preserve"> Art and </w:t>
                      </w:r>
                      <w:r w:rsidR="0038668A">
                        <w:t>Design,</w:t>
                      </w:r>
                      <w:r w:rsidR="00C853CB">
                        <w:t xml:space="preserve"> we will</w:t>
                      </w:r>
                      <w:r>
                        <w:t>:</w:t>
                      </w:r>
                    </w:p>
                    <w:p w:rsidR="00DB322E" w:rsidRDefault="009C5479" w:rsidP="00DB322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Learn about LC Lowry and his art</w:t>
                      </w:r>
                    </w:p>
                    <w:p w:rsidR="009C5479" w:rsidRDefault="009C5479" w:rsidP="00DB322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Make drawings of buildings and statues from our local area</w:t>
                      </w:r>
                    </w:p>
                    <w:p w:rsidR="00DB322E" w:rsidRDefault="00DB322E" w:rsidP="00DB322E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0A7C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BE6BA" wp14:editId="2B0F162F">
                <wp:simplePos x="0" y="0"/>
                <wp:positionH relativeFrom="column">
                  <wp:posOffset>-485775</wp:posOffset>
                </wp:positionH>
                <wp:positionV relativeFrom="paragraph">
                  <wp:posOffset>-666751</wp:posOffset>
                </wp:positionV>
                <wp:extent cx="2905125" cy="43529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352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CB" w:rsidRDefault="00C853CB">
                            <w:r>
                              <w:t xml:space="preserve">In Literacy </w:t>
                            </w:r>
                            <w:r w:rsidR="004F2BB5">
                              <w:t>we will</w:t>
                            </w:r>
                            <w:r w:rsidR="00F13137">
                              <w:t xml:space="preserve"> be:</w:t>
                            </w:r>
                          </w:p>
                          <w:p w:rsidR="00F13137" w:rsidRDefault="00F13137" w:rsidP="00F1313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Exploring different adventure books. </w:t>
                            </w:r>
                          </w:p>
                          <w:p w:rsidR="00F13137" w:rsidRDefault="00F13137" w:rsidP="00F1313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 Looking at creative writing and using adjectives to describe these adventures. </w:t>
                            </w:r>
                          </w:p>
                          <w:p w:rsidR="00F13137" w:rsidRDefault="00F13137" w:rsidP="00F1313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Recount adventures that we have had or would like to go on. </w:t>
                            </w:r>
                          </w:p>
                          <w:p w:rsidR="00F13137" w:rsidRDefault="00F13137" w:rsidP="00F1313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Using reading strategies to decode and explain new words and to retrieve and explain information. </w:t>
                            </w:r>
                          </w:p>
                          <w:p w:rsidR="00F13137" w:rsidRDefault="00F13137" w:rsidP="00F13137">
                            <w:pPr>
                              <w:ind w:left="360"/>
                            </w:pPr>
                            <w:r>
                              <w:t>Through our Street Detectives topic, we will:</w:t>
                            </w:r>
                          </w:p>
                          <w:p w:rsidR="00F13137" w:rsidRDefault="00F13137" w:rsidP="00F1313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Write instructions to guide a visitor around our town and make lists of human and physical features. </w:t>
                            </w:r>
                          </w:p>
                          <w:p w:rsidR="00F13137" w:rsidRDefault="00F13137" w:rsidP="00F1313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Design posters to tell everyone about our local environment. </w:t>
                            </w:r>
                          </w:p>
                          <w:p w:rsidR="00F13137" w:rsidRDefault="00F13137" w:rsidP="00F1313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Invite local residents who could tell us about living in Finchley and how it has changed over the years.</w:t>
                            </w:r>
                          </w:p>
                          <w:p w:rsidR="00F13137" w:rsidRDefault="00F13137" w:rsidP="00F13137">
                            <w:pPr>
                              <w:pStyle w:val="ListParagraph"/>
                            </w:pPr>
                          </w:p>
                          <w:p w:rsidR="00F13137" w:rsidRDefault="00F13137" w:rsidP="00F13137"/>
                          <w:p w:rsidR="008564B0" w:rsidRDefault="008564B0" w:rsidP="008564B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A78BD9" wp14:editId="45ACD9A0">
                                  <wp:extent cx="831783" cy="1470660"/>
                                  <wp:effectExtent l="0" t="0" r="6985" b="0"/>
                                  <wp:docPr id="16" name="Picture 16" descr="town mouse country mouse - Abe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own mouse country mouse - Abe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844" cy="148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BE6BA" id="Text Box 5" o:spid="_x0000_s1035" type="#_x0000_t202" style="position:absolute;margin-left:-38.25pt;margin-top:-52.5pt;width:228.75pt;height:34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" fillcolor="#ffc000" strokeweight=".5pt">
                <v:textbox>
                  <w:txbxContent>
                    <w:p w:rsidR="00C853CB" w:rsidRDefault="00C853CB">
                      <w:r>
                        <w:t xml:space="preserve">In Literacy </w:t>
                      </w:r>
                      <w:r w:rsidR="004F2BB5">
                        <w:t>we will</w:t>
                      </w:r>
                      <w:r w:rsidR="00F13137">
                        <w:t xml:space="preserve"> be:</w:t>
                      </w:r>
                    </w:p>
                    <w:p w:rsidR="00F13137" w:rsidRDefault="00F13137" w:rsidP="00F1313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Exploring different adventure books. </w:t>
                      </w:r>
                    </w:p>
                    <w:p w:rsidR="00F13137" w:rsidRDefault="00F13137" w:rsidP="00F1313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 Looking at creative writing and using adjectives to describe these adventures. </w:t>
                      </w:r>
                    </w:p>
                    <w:p w:rsidR="00F13137" w:rsidRDefault="00F13137" w:rsidP="00F1313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Recount adventures that we have had or would like to go on. </w:t>
                      </w:r>
                    </w:p>
                    <w:p w:rsidR="00F13137" w:rsidRDefault="00F13137" w:rsidP="00F1313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Using reading strategies to decode and explain new words and to retrieve and explain information. </w:t>
                      </w:r>
                    </w:p>
                    <w:p w:rsidR="00F13137" w:rsidRDefault="00F13137" w:rsidP="00F13137">
                      <w:pPr>
                        <w:ind w:left="360"/>
                      </w:pPr>
                      <w:r>
                        <w:t>Through our Street Detectives topic, we will:</w:t>
                      </w:r>
                    </w:p>
                    <w:p w:rsidR="00F13137" w:rsidRDefault="00F13137" w:rsidP="00F1313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Write instructions to guide a visitor around our town and make lists of human and physical features. </w:t>
                      </w:r>
                    </w:p>
                    <w:p w:rsidR="00F13137" w:rsidRDefault="00F13137" w:rsidP="00F1313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Design posters to tell everyone about our local environment. </w:t>
                      </w:r>
                    </w:p>
                    <w:p w:rsidR="00F13137" w:rsidRDefault="00F13137" w:rsidP="00F1313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Invite local residents who could tell us about living in Finchley and how it has changed over the years.</w:t>
                      </w:r>
                    </w:p>
                    <w:p w:rsidR="00F13137" w:rsidRDefault="00F13137" w:rsidP="00F13137">
                      <w:pPr>
                        <w:pStyle w:val="ListParagraph"/>
                      </w:pPr>
                    </w:p>
                    <w:p w:rsidR="00F13137" w:rsidRDefault="00F13137" w:rsidP="00F13137"/>
                    <w:p w:rsidR="008564B0" w:rsidRDefault="008564B0" w:rsidP="008564B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A78BD9" wp14:editId="45ACD9A0">
                            <wp:extent cx="831783" cy="1470660"/>
                            <wp:effectExtent l="0" t="0" r="6985" b="0"/>
                            <wp:docPr id="16" name="Picture 16" descr="town mouse country mouse - Abe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own mouse country mouse - Abe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844" cy="1484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F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77201" wp14:editId="310D4557">
                <wp:simplePos x="0" y="0"/>
                <wp:positionH relativeFrom="column">
                  <wp:posOffset>6276975</wp:posOffset>
                </wp:positionH>
                <wp:positionV relativeFrom="paragraph">
                  <wp:posOffset>-742950</wp:posOffset>
                </wp:positionV>
                <wp:extent cx="3124200" cy="3267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67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CB" w:rsidRDefault="00C853CB">
                            <w:r>
                              <w:t>In our Mathematics learning the class will be looking at:</w:t>
                            </w:r>
                          </w:p>
                          <w:p w:rsidR="00DB322E" w:rsidRDefault="00CB6E0A" w:rsidP="00DB32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Addition and Subtraction</w:t>
                            </w:r>
                          </w:p>
                          <w:p w:rsidR="00CB6E0A" w:rsidRDefault="00CB6E0A" w:rsidP="00DB32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Money</w:t>
                            </w:r>
                          </w:p>
                          <w:p w:rsidR="00CB6E0A" w:rsidRDefault="00CB6E0A" w:rsidP="00DB32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Multiplication and division</w:t>
                            </w:r>
                          </w:p>
                          <w:p w:rsidR="00DB322E" w:rsidRDefault="00DB322E" w:rsidP="00DB32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Statistics – traffic survey</w:t>
                            </w:r>
                          </w:p>
                          <w:p w:rsidR="00CB6E0A" w:rsidRDefault="00CB6E0A" w:rsidP="00CB6E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17613D" wp14:editId="7DFA4C01">
                                  <wp:extent cx="2895600" cy="17145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1509" t="16545" r="12785" b="15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77201" id="Text Box 3" o:spid="_x0000_s1036" type="#_x0000_t202" style="position:absolute;margin-left:494.25pt;margin-top:-58.5pt;width:246pt;height:25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" fillcolor="#ffe599 [1303]" strokeweight=".5pt">
                <v:textbox>
                  <w:txbxContent>
                    <w:p w:rsidR="00C853CB" w:rsidRDefault="00C853CB">
                      <w:r>
                        <w:t>In our Mathematics learning the class will be looking at:</w:t>
                      </w:r>
                    </w:p>
                    <w:p w:rsidR="00DB322E" w:rsidRDefault="00CB6E0A" w:rsidP="00DB322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Addition and Subtraction</w:t>
                      </w:r>
                    </w:p>
                    <w:p w:rsidR="00CB6E0A" w:rsidRDefault="00CB6E0A" w:rsidP="00DB322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Money</w:t>
                      </w:r>
                    </w:p>
                    <w:p w:rsidR="00CB6E0A" w:rsidRDefault="00CB6E0A" w:rsidP="00DB322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Multiplication and division</w:t>
                      </w:r>
                    </w:p>
                    <w:p w:rsidR="00DB322E" w:rsidRDefault="00DB322E" w:rsidP="00DB322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Statistics – traffic survey</w:t>
                      </w:r>
                    </w:p>
                    <w:p w:rsidR="00CB6E0A" w:rsidRDefault="00CB6E0A" w:rsidP="00CB6E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17613D" wp14:editId="7DFA4C01">
                            <wp:extent cx="2895600" cy="17145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1509" t="16545" r="12785" b="15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5600" cy="1714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9DE30" wp14:editId="123DD180">
                <wp:simplePos x="0" y="0"/>
                <wp:positionH relativeFrom="column">
                  <wp:posOffset>-504825</wp:posOffset>
                </wp:positionH>
                <wp:positionV relativeFrom="paragraph">
                  <wp:posOffset>3724274</wp:posOffset>
                </wp:positionV>
                <wp:extent cx="2886075" cy="2828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828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72B" w:rsidRDefault="00810139" w:rsidP="0067672B">
                            <w:r>
                              <w:t xml:space="preserve">In Science we will be learning about </w:t>
                            </w:r>
                            <w:r w:rsidR="0067672B">
                              <w:t>health by:</w:t>
                            </w:r>
                          </w:p>
                          <w:p w:rsidR="00D77DC2" w:rsidRDefault="00801024" w:rsidP="00D77D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Looking at nutrition and exercise</w:t>
                            </w:r>
                            <w:r w:rsidR="00D77DC2">
                              <w:t xml:space="preserve"> </w:t>
                            </w:r>
                          </w:p>
                          <w:p w:rsidR="0067672B" w:rsidRDefault="00D77DC2" w:rsidP="00D77D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Understanding the importance of physical activity and rest</w:t>
                            </w:r>
                          </w:p>
                          <w:p w:rsidR="00D77DC2" w:rsidRDefault="00D77DC2" w:rsidP="00D77D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Understanding why we should limit screen time</w:t>
                            </w:r>
                          </w:p>
                          <w:p w:rsidR="00D77DC2" w:rsidRDefault="00D77DC2" w:rsidP="00D77D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Understanding the risks of too much sugar to my body</w:t>
                            </w:r>
                          </w:p>
                          <w:p w:rsidR="00D77DC2" w:rsidRDefault="00D77DC2" w:rsidP="00D77D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Understanding the importance of dental hygiene</w:t>
                            </w:r>
                            <w:r w:rsidR="00AA5656" w:rsidRPr="00AA565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A565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A663AF" wp14:editId="244B2085">
                                  <wp:extent cx="1775460" cy="2658979"/>
                                  <wp:effectExtent l="0" t="0" r="0" b="8255"/>
                                  <wp:docPr id="19" name="Picture 1" descr="https://m.media-amazon.com/images/I/51LlkRuWxH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.media-amazon.com/images/I/51LlkRuWxH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832" cy="2711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DE30" id="Text Box 7" o:spid="_x0000_s1037" type="#_x0000_t202" style="position:absolute;margin-left:-39.75pt;margin-top:293.25pt;width:227.25pt;height:22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" fillcolor="#c5e0b3 [1305]" strokeweight=".5pt">
                <v:textbox>
                  <w:txbxContent>
                    <w:p w:rsidR="0067672B" w:rsidRDefault="00810139" w:rsidP="0067672B">
                      <w:r>
                        <w:t xml:space="preserve">In Science we will be learning about </w:t>
                      </w:r>
                      <w:r w:rsidR="0067672B">
                        <w:t>health by:</w:t>
                      </w:r>
                    </w:p>
                    <w:p w:rsidR="00D77DC2" w:rsidRDefault="00801024" w:rsidP="00D77DC2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Looking at nutrition and exercise</w:t>
                      </w:r>
                      <w:r w:rsidR="00D77DC2">
                        <w:t xml:space="preserve"> </w:t>
                      </w:r>
                    </w:p>
                    <w:p w:rsidR="0067672B" w:rsidRDefault="00D77DC2" w:rsidP="00D77DC2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Understanding the importance of physical activity and rest</w:t>
                      </w:r>
                    </w:p>
                    <w:p w:rsidR="00D77DC2" w:rsidRDefault="00D77DC2" w:rsidP="00D77DC2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Understanding why we should limit screen time</w:t>
                      </w:r>
                    </w:p>
                    <w:p w:rsidR="00D77DC2" w:rsidRDefault="00D77DC2" w:rsidP="00D77DC2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Understanding the risks of too much sugar to my body</w:t>
                      </w:r>
                    </w:p>
                    <w:p w:rsidR="00D77DC2" w:rsidRDefault="00D77DC2" w:rsidP="00D77DC2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Understanding the importance of dental hygiene</w:t>
                      </w:r>
                      <w:r w:rsidR="00AA5656" w:rsidRPr="00AA5656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A565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A663AF" wp14:editId="244B2085">
                            <wp:extent cx="1775460" cy="2658979"/>
                            <wp:effectExtent l="0" t="0" r="0" b="8255"/>
                            <wp:docPr id="19" name="Picture 1" descr="https://m.media-amazon.com/images/I/51LlkRuWxH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.media-amazon.com/images/I/51LlkRuWxH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0832" cy="2711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853CB" w:rsidSect="00C853C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C567D"/>
    <w:multiLevelType w:val="hybridMultilevel"/>
    <w:tmpl w:val="83FAB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3119C"/>
    <w:multiLevelType w:val="hybridMultilevel"/>
    <w:tmpl w:val="71681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47DD1"/>
    <w:multiLevelType w:val="hybridMultilevel"/>
    <w:tmpl w:val="F80ED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44ED2"/>
    <w:multiLevelType w:val="hybridMultilevel"/>
    <w:tmpl w:val="37368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D0DCF"/>
    <w:multiLevelType w:val="hybridMultilevel"/>
    <w:tmpl w:val="D124E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2630F"/>
    <w:multiLevelType w:val="hybridMultilevel"/>
    <w:tmpl w:val="14EE7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97D16"/>
    <w:multiLevelType w:val="hybridMultilevel"/>
    <w:tmpl w:val="1EA64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46E3B"/>
    <w:multiLevelType w:val="hybridMultilevel"/>
    <w:tmpl w:val="EC8C3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01A0A"/>
    <w:multiLevelType w:val="hybridMultilevel"/>
    <w:tmpl w:val="3BF45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36C62"/>
    <w:multiLevelType w:val="hybridMultilevel"/>
    <w:tmpl w:val="6B2E2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36244"/>
    <w:multiLevelType w:val="hybridMultilevel"/>
    <w:tmpl w:val="0FC65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A119E"/>
    <w:multiLevelType w:val="hybridMultilevel"/>
    <w:tmpl w:val="35CC2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071B9"/>
    <w:multiLevelType w:val="hybridMultilevel"/>
    <w:tmpl w:val="07349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F6194"/>
    <w:multiLevelType w:val="hybridMultilevel"/>
    <w:tmpl w:val="8512A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3646C"/>
    <w:multiLevelType w:val="hybridMultilevel"/>
    <w:tmpl w:val="9DE8620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56E96EDD"/>
    <w:multiLevelType w:val="hybridMultilevel"/>
    <w:tmpl w:val="4F9EB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30EE1"/>
    <w:multiLevelType w:val="hybridMultilevel"/>
    <w:tmpl w:val="0E005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D1A9A"/>
    <w:multiLevelType w:val="hybridMultilevel"/>
    <w:tmpl w:val="F790084A"/>
    <w:lvl w:ilvl="0" w:tplc="A7A4F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2290D"/>
    <w:multiLevelType w:val="hybridMultilevel"/>
    <w:tmpl w:val="11FC2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83CFA"/>
    <w:multiLevelType w:val="hybridMultilevel"/>
    <w:tmpl w:val="2CC86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232E6"/>
    <w:multiLevelType w:val="hybridMultilevel"/>
    <w:tmpl w:val="A9BC0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9"/>
  </w:num>
  <w:num w:numId="4">
    <w:abstractNumId w:val="5"/>
  </w:num>
  <w:num w:numId="5">
    <w:abstractNumId w:val="13"/>
  </w:num>
  <w:num w:numId="6">
    <w:abstractNumId w:val="2"/>
  </w:num>
  <w:num w:numId="7">
    <w:abstractNumId w:val="8"/>
  </w:num>
  <w:num w:numId="8">
    <w:abstractNumId w:val="14"/>
  </w:num>
  <w:num w:numId="9">
    <w:abstractNumId w:val="9"/>
  </w:num>
  <w:num w:numId="10">
    <w:abstractNumId w:val="1"/>
  </w:num>
  <w:num w:numId="11">
    <w:abstractNumId w:val="17"/>
  </w:num>
  <w:num w:numId="12">
    <w:abstractNumId w:val="3"/>
  </w:num>
  <w:num w:numId="13">
    <w:abstractNumId w:val="10"/>
  </w:num>
  <w:num w:numId="14">
    <w:abstractNumId w:val="7"/>
  </w:num>
  <w:num w:numId="15">
    <w:abstractNumId w:val="4"/>
  </w:num>
  <w:num w:numId="16">
    <w:abstractNumId w:val="6"/>
  </w:num>
  <w:num w:numId="17">
    <w:abstractNumId w:val="0"/>
  </w:num>
  <w:num w:numId="18">
    <w:abstractNumId w:val="16"/>
  </w:num>
  <w:num w:numId="19">
    <w:abstractNumId w:val="12"/>
  </w:num>
  <w:num w:numId="20">
    <w:abstractNumId w:val="1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3CB"/>
    <w:rsid w:val="00007E57"/>
    <w:rsid w:val="000751CB"/>
    <w:rsid w:val="000A0661"/>
    <w:rsid w:val="000A7C4F"/>
    <w:rsid w:val="000D065E"/>
    <w:rsid w:val="00136672"/>
    <w:rsid w:val="00150865"/>
    <w:rsid w:val="00175F8B"/>
    <w:rsid w:val="001A5C8E"/>
    <w:rsid w:val="001E7485"/>
    <w:rsid w:val="00241D66"/>
    <w:rsid w:val="00266B35"/>
    <w:rsid w:val="00332C14"/>
    <w:rsid w:val="0038668A"/>
    <w:rsid w:val="004F2BB5"/>
    <w:rsid w:val="005378A1"/>
    <w:rsid w:val="0057236E"/>
    <w:rsid w:val="00590B1D"/>
    <w:rsid w:val="005D3F12"/>
    <w:rsid w:val="00644215"/>
    <w:rsid w:val="0067672B"/>
    <w:rsid w:val="006C2D9F"/>
    <w:rsid w:val="007156B9"/>
    <w:rsid w:val="00801024"/>
    <w:rsid w:val="00810139"/>
    <w:rsid w:val="008564B0"/>
    <w:rsid w:val="009260C5"/>
    <w:rsid w:val="00931BA5"/>
    <w:rsid w:val="009C5479"/>
    <w:rsid w:val="00AA5656"/>
    <w:rsid w:val="00AE55B1"/>
    <w:rsid w:val="00B21A18"/>
    <w:rsid w:val="00B2313A"/>
    <w:rsid w:val="00C63EC2"/>
    <w:rsid w:val="00C65B9C"/>
    <w:rsid w:val="00C853CB"/>
    <w:rsid w:val="00CB6E0A"/>
    <w:rsid w:val="00D37565"/>
    <w:rsid w:val="00D61F07"/>
    <w:rsid w:val="00D7306D"/>
    <w:rsid w:val="00D75F03"/>
    <w:rsid w:val="00D77DC2"/>
    <w:rsid w:val="00D92965"/>
    <w:rsid w:val="00DB322E"/>
    <w:rsid w:val="00DC790F"/>
    <w:rsid w:val="00ED7EA6"/>
    <w:rsid w:val="00EF749F"/>
    <w:rsid w:val="00F1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B05C2"/>
  <w15:chartTrackingRefBased/>
  <w15:docId w15:val="{479B74D5-A04A-4B18-B405-5C01E02D5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F12"/>
  </w:style>
  <w:style w:type="paragraph" w:styleId="Heading3">
    <w:name w:val="heading 3"/>
    <w:next w:val="Normal"/>
    <w:link w:val="Heading3Char"/>
    <w:uiPriority w:val="9"/>
    <w:unhideWhenUsed/>
    <w:qFormat/>
    <w:rsid w:val="00B2313A"/>
    <w:pPr>
      <w:keepNext/>
      <w:keepLines/>
      <w:spacing w:after="201"/>
      <w:ind w:left="180"/>
      <w:outlineLvl w:val="2"/>
    </w:pPr>
    <w:rPr>
      <w:rFonts w:ascii="Calibri" w:eastAsia="Calibri" w:hAnsi="Calibri" w:cs="Calibri"/>
      <w:b/>
      <w:color w:val="000000"/>
      <w:sz w:val="28"/>
      <w:szCs w:val="24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3C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41D66"/>
    <w:rPr>
      <w:b/>
      <w:bCs/>
    </w:rPr>
  </w:style>
  <w:style w:type="character" w:customStyle="1" w:styleId="Heading3Char">
    <w:name w:val="Heading 3 Char"/>
    <w:basedOn w:val="DefaultParagraphFont"/>
    <w:link w:val="Heading3"/>
    <w:rsid w:val="00B2313A"/>
    <w:rPr>
      <w:rFonts w:ascii="Calibri" w:eastAsia="Calibri" w:hAnsi="Calibri" w:cs="Calibri"/>
      <w:b/>
      <w:color w:val="000000"/>
      <w:sz w:val="28"/>
      <w:szCs w:val="24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62BF7F2A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Troy</dc:creator>
  <cp:keywords/>
  <dc:description/>
  <cp:lastModifiedBy>jtroy6.302</cp:lastModifiedBy>
  <cp:revision>2</cp:revision>
  <dcterms:created xsi:type="dcterms:W3CDTF">2022-11-09T13:12:00Z</dcterms:created>
  <dcterms:modified xsi:type="dcterms:W3CDTF">2022-11-09T13:12:00Z</dcterms:modified>
</cp:coreProperties>
</file>